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7F" w:rsidRPr="00F82542" w:rsidRDefault="00F82542" w:rsidP="00F82542">
      <w:pPr>
        <w:pStyle w:val="Titre"/>
        <w:ind w:right="634"/>
        <w:jc w:val="both"/>
        <w:rPr>
          <w:lang w:val="fr-FR"/>
        </w:rPr>
      </w:pPr>
      <w:r>
        <w:rPr>
          <w:noProof/>
          <w:lang w:eastAsia="en-US"/>
        </w:rPr>
        <w:pict>
          <v:group id="Team" o:spid="_x0000_s1038" alt="Unplugged" style="position:absolute;left:0;text-align:left;margin-left:299.25pt;margin-top:97.5pt;width:170.05pt;height:100.1pt;z-index:-251639297;mso-wrap-distance-left:0;mso-wrap-distance-right:0;mso-position-horizontal-relative:page;mso-position-vertical-relative:page;mso-width-relative:margin;mso-height-relative:margin" coordsize="24366,14384" wrapcoords="2616 -143 84 429 -253 572 -253 20742 3375 21600 4303 21600 5316 21600 8438 21600 21600 20742 21684 9012 21684 429 4894 -143 2616 -143" o:allowincell="f">
            <v:group id="Group 27" o:spid="_x0000_s1040" style="position:absolute;width:24366;height:14384" coordsize="24366,14384">
              <v:shape id="Freeform 12" o:spid="_x0000_s1042" style="position:absolute;width:9061;height:11595;visibility:visible;mso-wrap-style:square;v-text-anchor:top" coordsize="1427,1826" path="m643,r68,l775,3r59,7l889,18r52,11l988,42r44,13l1073,70r38,15l1145,99r31,16l1206,128r27,13l1259,152r22,9l1302,168r20,3l1341,171r16,-2l1368,164r11,-3l1390,158r10,l1410,161r8,5l1424,175r3,10l1426,194r-5,13l1416,223r-10,18l1394,260r-14,18l1364,297r-18,16l1326,327r-21,9l1282,340r-24,l1229,334r-30,-10l1165,310r-38,-15l1087,276r-42,-20l1000,235r1,9l1001,255r-4,12l997,270r-3,11l990,296r-6,22l977,344r-8,32l960,413r-11,40l937,496r-11,48l913,593r-14,52l884,699r-14,56l855,811r-15,58l824,927r-14,57l795,1041r-15,56l765,1152r-14,53l738,1255r-11,49l715,1348r-20,68l672,1476r-23,55l622,1581r-28,43l564,1663r-31,34l502,1728r-33,25l436,1774r-33,18l369,1804r-32,11l304,1822r-31,4l261,1826r-10,-2l240,1822r-8,-3l226,1812r-2,-10l226,1788r10,-12l251,1767r22,-8l290,1751r19,-10l331,1727r23,-18l378,1688r24,-25l424,1634r20,-32l460,1565r15,-39l478,1510r6,-21l491,1462r8,-32l509,1393r10,-41l531,1308r12,-47l556,1211r14,-52l584,1104r14,-55l612,994r16,-57l642,879r15,-55l671,769r14,-55l700,661r12,-49l725,565r11,-45l748,479r9,-37l765,410r8,-28l778,361r5,-17l785,334r2,-4l796,303r14,-25l829,256r21,-19l873,221r24,-13l921,198,863,175,804,152,745,132,684,117,623,105,562,99r-62,1l462,105r-37,7l389,122r-36,13l320,150r-30,19l260,191r-26,25l212,244r-20,31l177,310r-13,38l155,389r-3,45l154,483r6,46l173,573r17,40l212,650r26,33l268,711r32,25l336,755r36,12l411,773r39,2l469,775r15,4l496,786r8,11l506,810r-1,10l500,832r-8,12l478,856r-18,12l438,877r-28,9l376,892r-39,5l292,898r-44,-4l208,883,171,866,137,846,106,820,78,790,54,755,34,714,19,671,7,621,1,569,,539r,l1,507,5,473r6,-34l20,403,32,368,47,331,65,296,86,261r25,-34l138,192r32,-30l205,131r40,-27l289,79,336,57,387,38,444,23,504,11,570,4,643,xe" filled="f" strokecolor="#f52bcf" strokeweight="1.5pt">
                <v:stroke joinstyle="miter"/>
                <v:path arrowok="t" o:connecttype="custom" o:connectlocs="529590,6350;655320,34925;746760,73025;813435,102235;861695,107315;889000,100330;906145,117475;892810,153035;854710,198755;798830,215900;715645,187325;635635,154940;631190,178435;615315,238760;588010,345440;552450,479425;514350,624840;476885,765175;441325,899160;377190,1031240;297815,1113155;213995,1152525;159385,1158240;142240,1144270;173355,1116965;224790,1085215;281940,1017270;307340,945515;329565,858520;361950,735965;398780,594995;434975,453390;467360,330200;490855,242570;499745,209550;539750,150495;548005,111125;395605,66675;269875,71120;184150,107315;121920,174625;96520,275590;120650,389255;190500,467360;285750,492125;320040,506095;312420,535940;260350,562610;157480,567690;67310,520700;12065,426085;0,342265;12700,255905;54610,165735;130175,83185;245745,24130;408305,0" o:connectangles="0,0,0,0,0,0,0,0,0,0,0,0,0,0,0,0,0,0,0,0,0,0,0,0,0,0,0,0,0,0,0,0,0,0,0,0,0,0,0,0,0,0,0,0,0,0,0,0,0,0,0,0,0,0,0,0,0"/>
              </v:shape>
              <v:shape id="Freeform 13" o:spid="_x0000_s1041" style="position:absolute;left:1449;top:4237;width:22917;height:10147;visibility:visible;mso-wrap-style:square;v-text-anchor:top" coordsize="3609,1598" path="m3091,r20,l3127,3r15,9l3152,23r7,16l3163,59r,17l3160,99r-5,23l3147,149r-10,29l3119,223r-17,50l3083,326r-18,57l3047,441r-15,57l3019,555r-2,18l3016,589r,13l3017,614r2,9l3024,630r7,5l3040,635r16,-4l3073,623r21,-14l3119,590r27,-25l3176,536r32,-35l3242,461r35,-48l3277,413r31,-40l3338,339r30,-27l3397,291r28,-15l3454,266r26,-5l3508,261r26,4l3555,274r18,12l3588,303r10,20l3606,345r3,26l3609,409r-6,41l3591,494r-24,63l3536,615r-34,55l3462,721r-45,48l3368,814r-56,43l3253,895r-64,38l3119,968r-74,35l2966,1034r-84,32l2793,1097r-94,29l2681,1132r-23,6l2626,1145r-37,10l2547,1164r-48,11l2447,1186r-57,13l2329,1212r-65,15l2197,1241r-69,15l2055,1271r-75,17l1905,1304r-77,17l1751,1337r-78,17l1595,1370r-76,17l1442,1403r-74,17l1295,1436r-69,16l1157,1466r-65,15l1031,1494r-57,14l921,1520r-49,12l829,1542r-38,10l759,1560r-26,8l714,1574r-11,5l683,1588r-17,5l653,1597r-8,1l621,1598r-22,-6l574,1584r-44,-20l488,1542r-39,-22l411,1496r-39,-24l333,1448r-41,-23l249,1401r-46,-21l153,1360,97,1342,37,1326r-15,-6l10,1311r-7,-9l,1291r1,-11l7,1270r9,-8l31,1256r20,-4l55,1252r13,-1l87,1249r27,-2l147,1243r40,-5l234,1234r52,-6l342,1222r63,-7l472,1208r71,-7l618,1192r79,-8l778,1175r84,-10l949,1156r89,-10l1129,1136r92,-11l1313,1115r94,-11l1500,1092r93,-10l1686,1070r92,-11l1869,1047r89,-11l2045,1025r84,-12l2211,1003r79,-12l2365,980r72,-10l2504,959r63,-9l2625,939r51,-9l2723,921r86,-19l2887,882r71,-18l3021,844r58,-22l3130,801r46,-21l3216,758r36,-23l3283,712r27,-24l3334,663r20,-24l3371,614r16,-26l3401,561r11,-27l3423,507r11,-29l3442,454r6,-22l3449,412r-4,-10l3439,393r-8,-7l3422,385r-13,4l3394,397r-16,13l3361,429r-20,25l3318,484r-1,1l3279,534r-36,44l3205,617r-36,34l3133,682r-35,24l3065,726r-32,15l3004,750r-27,5l2948,755r-24,-5l2902,743r-18,-11l2868,717r-13,-18l2846,679r-7,-24l2835,629r-1,-22l2835,584r4,-24l2844,534r11,-56l2870,429r14,-46l2899,342r14,-38l2926,272r11,-28l2945,221r6,-18l2952,190r-1,-4l2950,182r-2,-2l2947,179r-3,-1l2940,178r-10,3l2915,188r-15,12l2881,217r-20,19l2840,258r-21,25l2797,309r-22,28l2754,366r-21,31l2714,426r-16,31l2683,487r-12,28l2662,542r-28,112l2623,682r-14,26l2592,732r-20,18l2550,767r-22,13l2506,788r-22,4l2471,792r-12,-4l2449,781r-6,-10l2440,755r1,-16l2444,717,2569,238r4,-11l2573,218r,-4l2570,211r-2,-3l2565,207r-5,-1l2549,210r-14,8l2520,230r-19,15l2481,265r-20,21l2440,311r-23,26l2396,365r-21,30l2355,424r-19,30l2320,483r-15,29l2295,540r-8,25l2255,682r-10,30l2230,736r-18,24l2192,780r-21,16l2149,808r-21,8l2106,821r-14,-1l2081,816r-10,-7l2065,799r-3,-14l2062,768r4,-21l2084,677r-40,42l2004,754r-39,29l1927,807r-35,18l1860,837r-30,5l1800,841r-26,-4l1753,827r-19,-13l1721,796r-10,-21l1704,752r-27,31l1647,811r-30,22l1584,849r-33,11l1515,866r-33,l1449,860r-30,-12l1389,833r-26,-20l1341,788r-20,-27l1306,729r-46,42l1210,807r-50,33l1108,866r-54,21l999,901r-55,9l902,910r-42,-5l822,895,786,881,753,862,724,840,698,813,677,782,660,747,649,709r-6,-41l641,626r4,-44l652,540r11,-44l678,454r19,-42l719,372r26,-37l775,299r32,-33l843,237r39,-26l924,190r45,-18l1016,160r51,-7l1102,153r32,4l1162,165r25,10l1208,190r18,16l1240,225r10,21l1257,267r4,24l1260,322r-7,33l1241,389r-18,35l1202,458r-26,34l1148,527r-32,33l1082,591r-37,31l1008,650r-38,26l931,699r-14,7l904,708r-14,-1l879,702r-8,-9l868,681r1,-12l873,656r11,-14l898,627r45,-45l981,540r31,-42l1037,461r19,-37l1070,391r8,-31l1083,333r,-24l1080,287r-8,-16l1063,258r-12,-8l1037,245r-16,-1l995,250r-26,13l943,283r-24,24l897,338r-21,34l858,410r-15,40l831,491r-7,43l820,577r,43l825,653r8,28l846,707r16,21l881,747r22,14l928,772r27,7l983,782r32,l1057,775r45,-13l1149,741r46,-27l1242,679r46,-44l1289,590r8,-47l1309,496r18,-47l1349,402r26,-45l1406,313r34,-41l1478,233r41,-34l1564,168r48,-26l1662,122r53,-15l1771,100r36,-1l1841,100r33,6l1904,114r26,11l1953,140r19,18l1987,179r10,25l2003,232r,28l1998,286r-8,23l1979,327r-13,16l1952,357r-15,10l1920,376r-15,7l1890,388r-13,2l1865,391r-14,1l1837,391r-16,-1l1807,386r-13,-4l1784,376r-7,-10l1773,356r1,-9l1779,342r6,-6l1794,331r10,-6l1814,319r10,-7l1832,303r6,-12l1843,276r,-20l1839,239r-7,-14l1821,214r-14,-8l1792,201r-16,-3l1757,197r-18,l1704,203r-33,11l1640,232r-28,21l1585,279r-24,28l1539,339r-19,34l1503,409r-14,36l1478,483r-9,37l1463,555r-2,34l1462,621r3,23l1469,666r7,21l1486,706r12,16l1511,736r15,10l1544,752r21,1l1582,748r20,-9l1622,725r20,-19l1664,683r18,-27l1700,626r15,-33l1728,556r12,-32l1758,496r21,-24l1803,451r24,-15l1852,425r22,-4l1890,421r13,3l1912,431r7,11l1923,457r-1,17l1918,495r-4,12l1911,523r-5,20l1900,565r-6,25l1889,614r-6,25l1878,660r-4,19l1872,693r-1,9l1873,710r4,7l1884,722r9,l1907,719r18,-9l1946,696r25,-19l1998,653r31,-30l2060,588r35,-41l2130,501r,-2l2189,272r5,-14l2196,246r1,-9l2196,234r-1,-2l2194,230r-2,-2l2189,227r-3,l2179,230r-8,2l2162,234r-10,l2144,232r-8,-5l2130,221r-2,-9l2129,200r7,-14l2148,170r15,-19l2182,133r22,-19l2230,98r30,-16l2290,69r33,-9l2357,55r14,1l2384,60r10,8l2401,79r3,15l2404,111r-4,21l2362,279r31,-40l2424,201r35,-35l2494,134r34,-28l2563,81r33,-20l2628,46r31,-11l2686,30r17,l2719,34r13,7l2742,52r10,13l2758,82r3,23l2761,126r-1,23l2756,177r-7,30l2733,265r32,-38l2797,190r34,-35l2866,124r35,-30l2937,68r34,-22l3004,27r32,-13l3065,3,3091,xe" filled="f" strokecolor="#f52bcf" strokeweight="1.5pt">
                <v:stroke joinstyle="miter"/>
                <v:path arrowok="t" o:connecttype="custom" o:connectlocs="1998345,94615;1915160,382270;2016760,340360;2209800,165735;2280285,313690;1933575,636905;1553845,753110;1062355,859790;584835,965200;409575,1014730;158115,889635;10160,801370;217170,775970;775335,714375;1403985,636905;1878330,548640;2140585,389890;2178685,245110;2035175,391795;1831340,464820;1822450,272415;1871980,114300;1776095,196215;1656715,449580;1549400,479425;1618615,133350;1483360,288290;1364615,513080;1297940,456565;1092835,505460;901065,538480;634365,572135;412115,450215;512445,168910;767080,120650;746760,312420;558165,445770;670560,269240;631825,158750;520700,393700;671195,492125;873125,226695;1169035,63500;1263650,196215;1166495,248285;1145540,206375;1137920,127635;965200,236855;943610,448310;1068070,416560;1200150,267335;1202690,374650;1210945,456565;1393190,163830;1372870,148590;1399540,72390;1526540,70485;1688465,22225;1750060,112395;1927860,8890" o:connectangles="0,0,0,0,0,0,0,0,0,0,0,0,0,0,0,0,0,0,0,0,0,0,0,0,0,0,0,0,0,0,0,0,0,0,0,0,0,0,0,0,0,0,0,0,0,0,0,0,0,0,0,0,0,0,0,0,0,0,0,0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" o:spid="_x0000_s1039" type="#_x0000_t75" alt="&quot;Unplugged&quot; text in fancy script" style="position:absolute;top:446;width:24198;height:13270;visibility:visible" stroked="t" strokecolor="#f52bcf">
              <v:imagedata r:id="rId9" o:title="&quot;Team&quot; text in fancy script"/>
              <v:path arrowok="t"/>
            </v:shape>
            <w10:wrap type="tight" anchorx="page" anchory="page"/>
          </v:group>
        </w:pict>
      </w:r>
      <w:r w:rsidR="0008662C">
        <w:rPr>
          <w:noProof/>
          <w:lang w:eastAsia="en-US"/>
        </w:rPr>
        <w:pict>
          <v:group id="Text border lines" o:spid="_x0000_s1026" alt="Background Design Element" style="position:absolute;left:0;text-align:left;margin-left:0;margin-top:126pt;width:505.45pt;height:51.85pt;z-index:-251642369;mso-position-horizontal:center;mso-position-horizontal-relative:page;mso-position-vertical-relative:page;mso-width-relative:margin;mso-height-relative:margin" coordsize="80126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" o:allowincell="f">
            <v:group id="Group 28" o:spid="_x0000_s1027" style="position:absolute;width:24577;height:6573" coordsize="19518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<v:line id="Straight Connector 7" o:spid="_x0000_s1028" style="position:absolute;visibility:visible" from="0,0" to="1770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<v:line id="Straight Connector 10" o:spid="_x0000_s1029" style="position:absolute;visibility:visible" from="0,6557" to="19518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</v:group>
            <v:group id="Group 29" o:spid="_x0000_s1030" style="position:absolute;left:51756;width:28370;height:6578" coordorigin="-6155" coordsize="28369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<v:line id="Straight Connector 24" o:spid="_x0000_s1031" style="position:absolute;visibility:visible" from="-643,0" to="221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<v:line id="Straight Connector 25" o:spid="_x0000_s1032" style="position:absolute;visibility:visible" from="-6155,6567" to="22214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</v:group>
            <w10:wrap anchorx="page" anchory="page"/>
          </v:group>
        </w:pict>
      </w:r>
      <w:r w:rsidR="006A17FB" w:rsidRPr="00F82542">
        <w:rPr>
          <w:lang w:val="fr-FR"/>
        </w:rPr>
        <w:t xml:space="preserve"> </w:t>
      </w:r>
      <w:r>
        <w:rPr>
          <w:lang w:val="fr-FR"/>
        </w:rPr>
        <w:t>UnplugGeD</w:t>
      </w:r>
      <w:r>
        <w:rPr>
          <w:lang w:val="fr-FR"/>
        </w:rPr>
        <w:tab/>
      </w:r>
      <w:r>
        <w:rPr>
          <w:lang w:val="fr-FR"/>
        </w:rPr>
        <w:tab/>
        <w:t>Awards</w:t>
      </w:r>
    </w:p>
    <w:p w:rsidR="0023747F" w:rsidRPr="00F82542" w:rsidRDefault="00F0501A" w:rsidP="00F73878">
      <w:pPr>
        <w:pStyle w:val="Titre1"/>
        <w:rPr>
          <w:sz w:val="96"/>
          <w:lang w:val="fr-FR"/>
        </w:rPr>
      </w:pPr>
      <w:r w:rsidRPr="00F82542">
        <w:rPr>
          <w:sz w:val="96"/>
          <w:lang w:val="fr-FR"/>
        </w:rPr>
        <w:t>Prénom &amp; Nom</w:t>
      </w:r>
      <w:r w:rsidR="0008662C">
        <w:rPr>
          <w:sz w:val="96"/>
          <w:lang w:val="fr-FR"/>
        </w:rPr>
        <w:t xml:space="preserve"> &amp; Classe</w:t>
      </w:r>
    </w:p>
    <w:p w:rsidR="00F0501A" w:rsidRPr="0008662C" w:rsidRDefault="00F82542">
      <w:pPr>
        <w:rPr>
          <w:b/>
          <w:color w:val="F52BCF"/>
          <w:lang w:val="fr-FR"/>
        </w:rPr>
      </w:pPr>
      <w:r w:rsidRPr="00F82542">
        <w:rPr>
          <w:lang w:val="fr-FR"/>
        </w:rPr>
        <w:t xml:space="preserve">Tu as participé au </w:t>
      </w:r>
      <w:r w:rsidRPr="0008662C">
        <w:rPr>
          <w:b/>
          <w:color w:val="F52BCF"/>
          <w:lang w:val="fr-FR"/>
        </w:rPr>
        <w:t>programme U</w:t>
      </w:r>
      <w:r w:rsidR="0008662C">
        <w:rPr>
          <w:b/>
          <w:color w:val="F52BCF"/>
          <w:lang w:val="fr-FR"/>
        </w:rPr>
        <w:t>NPLUGGED</w:t>
      </w:r>
      <w:r w:rsidR="00F0501A" w:rsidRPr="0008662C">
        <w:rPr>
          <w:b/>
          <w:color w:val="F52BCF"/>
          <w:lang w:val="fr-FR"/>
        </w:rPr>
        <w:t xml:space="preserve"> </w:t>
      </w:r>
    </w:p>
    <w:p w:rsidR="0023747F" w:rsidRPr="00F0501A" w:rsidRDefault="0008662C" w:rsidP="00F82542">
      <w:pPr>
        <w:rPr>
          <w:lang w:val="fr-FR"/>
        </w:rPr>
      </w:pPr>
      <w:r>
        <w:fldChar w:fldCharType="begin"/>
      </w:r>
      <w:r w:rsidRPr="00F82542">
        <w:rPr>
          <w:lang w:val="fr-FR"/>
        </w:rPr>
        <w:instrText xml:space="preserve"> COMMENTS  "Tu as ainsi développé tes compétences psychosociales et contribué à la prévention des conduites addictives"  \* MERGEFORMAT </w:instrText>
      </w:r>
      <w:r>
        <w:fldChar w:fldCharType="separate"/>
      </w:r>
      <w:r w:rsidR="00F0501A" w:rsidRPr="00F0501A">
        <w:rPr>
          <w:lang w:val="fr-FR"/>
        </w:rPr>
        <w:t>Tu as ainsi développé</w:t>
      </w:r>
      <w:r>
        <w:rPr>
          <w:lang w:val="fr-FR"/>
        </w:rPr>
        <w:t xml:space="preserve"> </w:t>
      </w:r>
      <w:r w:rsidR="00F0501A" w:rsidRPr="00F0501A">
        <w:rPr>
          <w:lang w:val="fr-FR"/>
        </w:rPr>
        <w:t>tes compétences psychosociales et contribué à la prévention des conduites addictives</w:t>
      </w:r>
      <w:r>
        <w:rPr>
          <w:lang w:val="fr-FR"/>
        </w:rPr>
        <w:fldChar w:fldCharType="end"/>
      </w:r>
    </w:p>
    <w:p w:rsidR="0023747F" w:rsidRPr="00F82542" w:rsidRDefault="0023747F" w:rsidP="00F73878">
      <w:pPr>
        <w:pStyle w:val="Titre2"/>
        <w:rPr>
          <w:sz w:val="2"/>
          <w:lang w:val="fr-FR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9567"/>
      </w:tblGrid>
      <w:tr w:rsidR="00304EFF" w:rsidTr="007F4D76">
        <w:trPr>
          <w:trHeight w:val="3024"/>
        </w:trPr>
        <w:tc>
          <w:tcPr>
            <w:tcW w:w="3105" w:type="dxa"/>
            <w:vAlign w:val="center"/>
          </w:tcPr>
          <w:p w:rsidR="00304EFF" w:rsidRPr="00F82542" w:rsidRDefault="00F0501A" w:rsidP="00637E99">
            <w:pPr>
              <w:spacing w:after="0" w:line="240" w:lineRule="auto"/>
              <w:rPr>
                <w:lang w:val="fr-FR"/>
              </w:rPr>
            </w:pPr>
            <w:bookmarkStart w:id="0" w:name="_GoBack"/>
            <w:r w:rsidRPr="00F0501A">
              <w:rPr>
                <w:noProof/>
                <w:lang w:val="fr-FR" w:eastAsia="fr-FR"/>
              </w:rPr>
              <w:drawing>
                <wp:anchor distT="0" distB="0" distL="114300" distR="114300" simplePos="0" relativeHeight="251676159" behindDoc="1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811530</wp:posOffset>
                  </wp:positionV>
                  <wp:extent cx="1571625" cy="1134110"/>
                  <wp:effectExtent l="0" t="0" r="0" b="0"/>
                  <wp:wrapNone/>
                  <wp:docPr id="3" name="Image 3" descr="\\ad.u-ga.fr\home\b\buchierl\Bureau\Logo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d.u-ga.fr\home\b\buchierl\Bureau\Logo 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3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9567" w:type="dxa"/>
            <w:tcMar>
              <w:left w:w="1613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5"/>
              <w:gridCol w:w="5669"/>
            </w:tblGrid>
            <w:tr w:rsidR="00304EFF" w:rsidTr="007F4D76">
              <w:trPr>
                <w:trHeight w:val="1613"/>
                <w:jc w:val="right"/>
              </w:trPr>
              <w:tc>
                <w:tcPr>
                  <w:tcW w:w="2285" w:type="dxa"/>
                  <w:vAlign w:val="bottom"/>
                </w:tcPr>
                <w:p w:rsidR="00304EFF" w:rsidRDefault="00F82542" w:rsidP="00F82542">
                  <w:pPr>
                    <w:pStyle w:val="Titre3"/>
                  </w:pPr>
                  <w:r>
                    <w:t>décerné par</w:t>
                  </w:r>
                  <w:r w:rsidR="0008662C">
                    <w:t>:</w:t>
                  </w:r>
                </w:p>
              </w:tc>
              <w:tc>
                <w:tcPr>
                  <w:tcW w:w="5669" w:type="dxa"/>
                  <w:vAlign w:val="bottom"/>
                </w:tcPr>
                <w:p w:rsidR="00304EFF" w:rsidRPr="00B73B89" w:rsidRDefault="00304EFF" w:rsidP="0008662C">
                  <w:pPr>
                    <w:pStyle w:val="Titre4"/>
                  </w:pPr>
                </w:p>
              </w:tc>
            </w:tr>
            <w:tr w:rsidR="00304EFF" w:rsidTr="007F4D76">
              <w:trPr>
                <w:trHeight w:val="1080"/>
                <w:jc w:val="right"/>
              </w:trPr>
              <w:tc>
                <w:tcPr>
                  <w:tcW w:w="2285" w:type="dxa"/>
                  <w:vAlign w:val="bottom"/>
                </w:tcPr>
                <w:p w:rsidR="00304EFF" w:rsidRDefault="0008662C" w:rsidP="0008662C">
                  <w:pPr>
                    <w:pStyle w:val="Titre3"/>
                  </w:pPr>
                  <w:r>
                    <w:t>le:</w:t>
                  </w:r>
                </w:p>
              </w:tc>
              <w:tc>
                <w:tcPr>
                  <w:tcW w:w="5669" w:type="dxa"/>
                  <w:tcMar>
                    <w:top w:w="144" w:type="dxa"/>
                  </w:tcMar>
                  <w:vAlign w:val="bottom"/>
                </w:tcPr>
                <w:p w:rsidR="00304EFF" w:rsidRDefault="00304EFF" w:rsidP="0008662C">
                  <w:pPr>
                    <w:pStyle w:val="Titre4"/>
                  </w:pPr>
                </w:p>
              </w:tc>
            </w:tr>
          </w:tbl>
          <w:p w:rsidR="00304EFF" w:rsidRPr="00E16B82" w:rsidRDefault="00304EFF" w:rsidP="00E16B82"/>
        </w:tc>
      </w:tr>
    </w:tbl>
    <w:p w:rsidR="00C628F7" w:rsidRDefault="00C628F7" w:rsidP="00610DD9">
      <w:pPr>
        <w:pStyle w:val="Sansinterligne"/>
      </w:pPr>
    </w:p>
    <w:sectPr w:rsidR="00C628F7" w:rsidSect="00C628F7">
      <w:headerReference w:type="default" r:id="rId11"/>
      <w:footerReference w:type="default" r:id="rId12"/>
      <w:headerReference w:type="first" r:id="rId13"/>
      <w:pgSz w:w="15840" w:h="12240" w:orient="landscape" w:code="1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6C4" w:rsidRDefault="008D56C4">
      <w:pPr>
        <w:spacing w:after="0" w:line="240" w:lineRule="auto"/>
      </w:pPr>
      <w:r>
        <w:separator/>
      </w:r>
    </w:p>
  </w:endnote>
  <w:endnote w:type="continuationSeparator" w:id="0">
    <w:p w:rsidR="008D56C4" w:rsidRDefault="008D5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2438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654E" w:rsidRDefault="00E56EFA">
        <w:pPr>
          <w:pStyle w:val="Pieddepage"/>
        </w:pPr>
        <w:r>
          <w:fldChar w:fldCharType="begin"/>
        </w:r>
        <w:r w:rsidR="00AE654E">
          <w:instrText xml:space="preserve"> PAGE   \* MERGEFORMAT </w:instrText>
        </w:r>
        <w:r>
          <w:fldChar w:fldCharType="separate"/>
        </w:r>
        <w:r w:rsidR="000866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6C4" w:rsidRDefault="008D56C4">
      <w:pPr>
        <w:spacing w:after="0" w:line="240" w:lineRule="auto"/>
      </w:pPr>
      <w:r>
        <w:separator/>
      </w:r>
    </w:p>
  </w:footnote>
  <w:footnote w:type="continuationSeparator" w:id="0">
    <w:p w:rsidR="008D56C4" w:rsidRDefault="008D5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805" w:rsidRDefault="0008662C">
    <w:pPr>
      <w:pStyle w:val="En-tte"/>
    </w:pPr>
    <w:r>
      <w:rPr>
        <w:noProof/>
        <w:lang w:eastAsia="en-US"/>
      </w:rPr>
      <w:pict>
        <v:group id="Group 17" o:spid="_x0000_s4101" alt="2 rectangle frames interwoven at the corners with starburst rays extending from the center to the edges" style="position:absolute;left:0;text-align:left;margin-left:0;margin-top:0;width:724.3pt;height:540.7pt;z-index:-251654144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ays" o:spid="_x0000_s4104" type="#_x0000_t75" alt="2 rectangle frames interwoven at the corners with starburst rays extending from the center to the edges" style="position:absolute;width:91986;height:68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">
            <v:imagedata r:id="rId1" o:title="2 rectangle frames interwoven at the corners with starburst rays extending from the center to the edges"/>
            <v:path arrowok="t"/>
          </v:shape>
          <v:shape id="Black border" o:spid="_x0000_s4103" type="#_x0000_t75" alt="2 rectangle frames interwoven at the corners with starburst rays extending from the center to the edges" style="position:absolute;left:95;width:91795;height:68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">
            <v:imagedata r:id="rId2" o:title="2 rectangle frames interwoven at the corners with starburst rays extending from the center to the edges"/>
            <v:path arrowok="t"/>
          </v:shape>
          <v:rect id="Rectangle border" o:spid="_x0000_s4102" alt="2 rectangle frames interwoven at the corners with starburst rays extending from the center to the edges" style="position:absolute;left:1809;top:1619;width:88331;height:65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" filled="f" strokecolor="#de5823 [3207]" strokeweight="6.5pt">
            <v:path arrowok="t"/>
            <o:lock v:ext="edit" aspectratio="t"/>
          </v:rect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8F7" w:rsidRDefault="0008662C">
    <w:pPr>
      <w:pStyle w:val="En-tte"/>
    </w:pPr>
    <w:r>
      <w:rPr>
        <w:noProof/>
        <w:lang w:eastAsia="en-US"/>
      </w:rPr>
      <w:pict>
        <v:group id="Group 16" o:spid="_x0000_s4097" alt="2 rectangle frames interwoven at the corners with starburst rays extending from the center to the edges" style="position:absolute;left:0;text-align:left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ays" o:spid="_x0000_s4100" type="#_x0000_t75" alt="2 rectangle frames interwoven at the corners with starburst rays extending from the center to the edges" style="position:absolute;width:91986;height:68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<v:imagedata r:id="rId1" o:title="2 rectangle frames interwoven at the corners with starburst rays extending from the center to the edges"/>
            <v:path arrowok="t"/>
          </v:shape>
          <v:shape id="Black border" o:spid="_x0000_s4099" type="#_x0000_t75" alt="2 rectangle frames interwoven at the corners with starburst rays extending from the center to the edges" style="position:absolute;left:95;width:91795;height:68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<v:imagedata r:id="rId2" o:title="2 rectangle frames interwoven at the corners with starburst rays extending from the center to the edges"/>
            <v:path arrowok="t"/>
          </v:shape>
          <v:rect id="Rectangle border" o:spid="_x0000_s4098" style="position:absolute;left:1809;top:1619;width:88331;height:65381;visibility:visible;v-text-anchor:middle" filled="f" strokecolor="#f52bcf" strokeweight="6.5pt">
            <v:path arrowok="t"/>
            <o:lock v:ext="edit" aspectratio="t"/>
          </v:rect>
          <w10:wrap anchorx="page" anchory="page"/>
          <w10:anchorlock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02325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776C36E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D9ED94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B481EF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2FE30F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D8D7A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8D06A3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0FEDE6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3E84C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3EC0C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501A"/>
    <w:rsid w:val="00035157"/>
    <w:rsid w:val="00035FF5"/>
    <w:rsid w:val="0008662C"/>
    <w:rsid w:val="000C1276"/>
    <w:rsid w:val="00133AF3"/>
    <w:rsid w:val="0023747F"/>
    <w:rsid w:val="00303FC2"/>
    <w:rsid w:val="00304EFF"/>
    <w:rsid w:val="0037470F"/>
    <w:rsid w:val="00385392"/>
    <w:rsid w:val="003B3A28"/>
    <w:rsid w:val="004D10F2"/>
    <w:rsid w:val="005C7F65"/>
    <w:rsid w:val="00610DD9"/>
    <w:rsid w:val="00637E99"/>
    <w:rsid w:val="006A17FB"/>
    <w:rsid w:val="006E19F5"/>
    <w:rsid w:val="00705F01"/>
    <w:rsid w:val="00754E6D"/>
    <w:rsid w:val="007F4D76"/>
    <w:rsid w:val="008C7805"/>
    <w:rsid w:val="008D56C4"/>
    <w:rsid w:val="008E46D5"/>
    <w:rsid w:val="00990D6F"/>
    <w:rsid w:val="009D52BE"/>
    <w:rsid w:val="00A00A50"/>
    <w:rsid w:val="00A30B28"/>
    <w:rsid w:val="00A73D1E"/>
    <w:rsid w:val="00AE654E"/>
    <w:rsid w:val="00AF0F18"/>
    <w:rsid w:val="00B73B89"/>
    <w:rsid w:val="00C40B55"/>
    <w:rsid w:val="00C628F7"/>
    <w:rsid w:val="00CC0304"/>
    <w:rsid w:val="00D71016"/>
    <w:rsid w:val="00DF6591"/>
    <w:rsid w:val="00E16B82"/>
    <w:rsid w:val="00E210B1"/>
    <w:rsid w:val="00E47FE6"/>
    <w:rsid w:val="00E56EFA"/>
    <w:rsid w:val="00E93FE9"/>
    <w:rsid w:val="00F0501A"/>
    <w:rsid w:val="00F73878"/>
    <w:rsid w:val="00F82542"/>
    <w:rsid w:val="00FA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D76"/>
  </w:style>
  <w:style w:type="paragraph" w:styleId="Titre1">
    <w:name w:val="heading 1"/>
    <w:basedOn w:val="Normal"/>
    <w:link w:val="Titre1Car"/>
    <w:uiPriority w:val="9"/>
    <w:qFormat/>
    <w:rsid w:val="007F4D76"/>
    <w:pPr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7F4D76"/>
    <w:pPr>
      <w:keepNext/>
      <w:keepLines/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Titre3">
    <w:name w:val="heading 3"/>
    <w:basedOn w:val="Normal"/>
    <w:link w:val="Titre3Car"/>
    <w:uiPriority w:val="9"/>
    <w:unhideWhenUsed/>
    <w:qFormat/>
    <w:rsid w:val="007F4D76"/>
    <w:pPr>
      <w:keepNext/>
      <w:keepLines/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Titre4">
    <w:name w:val="heading 4"/>
    <w:basedOn w:val="Normal"/>
    <w:link w:val="Titre4Car"/>
    <w:uiPriority w:val="9"/>
    <w:unhideWhenUsed/>
    <w:qFormat/>
    <w:rsid w:val="00B73B89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610DD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8539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10DD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10DD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10DD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6EFA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EFA"/>
    <w:rPr>
      <w:rFonts w:ascii="Tahoma" w:hAnsi="Tahoma" w:cs="Tahoma"/>
      <w:sz w:val="22"/>
      <w:szCs w:val="16"/>
    </w:rPr>
  </w:style>
  <w:style w:type="character" w:styleId="Textedelespacerserv">
    <w:name w:val="Placeholder Text"/>
    <w:basedOn w:val="Policepardfaut"/>
    <w:uiPriority w:val="99"/>
    <w:semiHidden/>
    <w:rsid w:val="00A73D1E"/>
    <w:rPr>
      <w:color w:val="595959" w:themeColor="text1" w:themeTint="A6"/>
    </w:rPr>
  </w:style>
  <w:style w:type="table" w:styleId="Grilledutableau">
    <w:name w:val="Table Grid"/>
    <w:basedOn w:val="TableauNormal"/>
    <w:uiPriority w:val="59"/>
    <w:rsid w:val="00E56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rsid w:val="007F4D76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</w:rPr>
  </w:style>
  <w:style w:type="character" w:customStyle="1" w:styleId="TitreCar">
    <w:name w:val="Titre Car"/>
    <w:basedOn w:val="Policepardfaut"/>
    <w:link w:val="Titre"/>
    <w:uiPriority w:val="1"/>
    <w:rsid w:val="007F4D76"/>
    <w:rPr>
      <w:rFonts w:asciiTheme="majorHAnsi" w:eastAsiaTheme="majorEastAsia" w:hAnsiTheme="majorHAnsi" w:cstheme="majorBidi"/>
      <w:b/>
      <w:bCs/>
      <w:caps/>
      <w:sz w:val="68"/>
      <w:szCs w:val="68"/>
    </w:rPr>
  </w:style>
  <w:style w:type="character" w:customStyle="1" w:styleId="Titre1Car">
    <w:name w:val="Titre 1 Car"/>
    <w:basedOn w:val="Policepardfaut"/>
    <w:link w:val="Titre1"/>
    <w:uiPriority w:val="9"/>
    <w:rsid w:val="007F4D76"/>
    <w:rPr>
      <w:rFonts w:eastAsiaTheme="majorEastAsia" w:cstheme="majorBidi"/>
      <w:sz w:val="11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F4D76"/>
    <w:rPr>
      <w:rFonts w:eastAsiaTheme="majorEastAsia" w:cstheme="majorBidi"/>
      <w:caps/>
      <w:sz w:val="66"/>
    </w:rPr>
  </w:style>
  <w:style w:type="paragraph" w:styleId="En-tte">
    <w:name w:val="header"/>
    <w:basedOn w:val="Normal"/>
    <w:link w:val="En-tteCar"/>
    <w:uiPriority w:val="99"/>
    <w:unhideWhenUsed/>
    <w:rsid w:val="006E19F5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19F5"/>
  </w:style>
  <w:style w:type="paragraph" w:styleId="Pieddepage">
    <w:name w:val="footer"/>
    <w:basedOn w:val="Normal"/>
    <w:link w:val="PieddepageCar"/>
    <w:uiPriority w:val="99"/>
    <w:unhideWhenUsed/>
    <w:rsid w:val="006E19F5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19F5"/>
  </w:style>
  <w:style w:type="paragraph" w:styleId="Bibliographie">
    <w:name w:val="Bibliography"/>
    <w:basedOn w:val="Normal"/>
    <w:next w:val="Normal"/>
    <w:uiPriority w:val="37"/>
    <w:semiHidden/>
    <w:unhideWhenUsed/>
    <w:rsid w:val="00610DD9"/>
  </w:style>
  <w:style w:type="paragraph" w:styleId="Normalcentr">
    <w:name w:val="Block Text"/>
    <w:basedOn w:val="Normal"/>
    <w:uiPriority w:val="99"/>
    <w:semiHidden/>
    <w:unhideWhenUsed/>
    <w:rsid w:val="00610DD9"/>
    <w:pPr>
      <w:pBdr>
        <w:top w:val="single" w:sz="2" w:space="10" w:color="8B0E04" w:themeColor="accent1"/>
        <w:left w:val="single" w:sz="2" w:space="10" w:color="8B0E04" w:themeColor="accent1"/>
        <w:bottom w:val="single" w:sz="2" w:space="10" w:color="8B0E04" w:themeColor="accent1"/>
        <w:right w:val="single" w:sz="2" w:space="10" w:color="8B0E04" w:themeColor="accent1"/>
      </w:pBdr>
      <w:ind w:left="1152" w:right="1152"/>
    </w:pPr>
    <w:rPr>
      <w:i/>
      <w:iCs/>
      <w:color w:val="8B0E04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10DD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10DD9"/>
  </w:style>
  <w:style w:type="paragraph" w:styleId="Corpsdetexte2">
    <w:name w:val="Body Text 2"/>
    <w:basedOn w:val="Normal"/>
    <w:link w:val="Corpsdetexte2Car"/>
    <w:uiPriority w:val="99"/>
    <w:semiHidden/>
    <w:unhideWhenUsed/>
    <w:rsid w:val="00610DD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10DD9"/>
  </w:style>
  <w:style w:type="paragraph" w:styleId="Corpsdetexte3">
    <w:name w:val="Body Text 3"/>
    <w:basedOn w:val="Normal"/>
    <w:link w:val="Corpsdetexte3Car"/>
    <w:uiPriority w:val="99"/>
    <w:semiHidden/>
    <w:unhideWhenUsed/>
    <w:rsid w:val="00610DD9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10DD9"/>
    <w:rPr>
      <w:sz w:val="22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10DD9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10DD9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10DD9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10DD9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10DD9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10DD9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10DD9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10DD9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10DD9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10DD9"/>
    <w:rPr>
      <w:sz w:val="22"/>
      <w:szCs w:val="16"/>
    </w:rPr>
  </w:style>
  <w:style w:type="character" w:styleId="Titredulivre">
    <w:name w:val="Book Title"/>
    <w:basedOn w:val="Policepardfaut"/>
    <w:uiPriority w:val="33"/>
    <w:semiHidden/>
    <w:qFormat/>
    <w:rsid w:val="00385392"/>
    <w:rPr>
      <w:b/>
      <w:bCs/>
      <w:i/>
      <w:iCs/>
      <w:spacing w:val="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10DD9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10DD9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10DD9"/>
  </w:style>
  <w:style w:type="table" w:styleId="Grillecouleur">
    <w:name w:val="Colorful Grid"/>
    <w:basedOn w:val="TableauNormal"/>
    <w:uiPriority w:val="73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10DD9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0DD9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0DD9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0D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0DD9"/>
    <w:rPr>
      <w:b/>
      <w:bCs/>
      <w:sz w:val="22"/>
      <w:szCs w:val="20"/>
    </w:rPr>
  </w:style>
  <w:style w:type="table" w:styleId="Listefonce">
    <w:name w:val="Dark List"/>
    <w:basedOn w:val="TableauNormal"/>
    <w:uiPriority w:val="70"/>
    <w:semiHidden/>
    <w:unhideWhenUsed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10DD9"/>
  </w:style>
  <w:style w:type="character" w:customStyle="1" w:styleId="DateCar">
    <w:name w:val="Date Car"/>
    <w:basedOn w:val="Policepardfaut"/>
    <w:link w:val="Date"/>
    <w:uiPriority w:val="99"/>
    <w:semiHidden/>
    <w:rsid w:val="00610DD9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10D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10DD9"/>
    <w:rPr>
      <w:rFonts w:ascii="Segoe UI" w:hAnsi="Segoe UI" w:cs="Segoe UI"/>
      <w:sz w:val="22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10DD9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10DD9"/>
  </w:style>
  <w:style w:type="character" w:styleId="Accentuation">
    <w:name w:val="Emphasis"/>
    <w:basedOn w:val="Policepardfaut"/>
    <w:uiPriority w:val="20"/>
    <w:semiHidden/>
    <w:qFormat/>
    <w:rsid w:val="00610DD9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610DD9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10DD9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10DD9"/>
    <w:rPr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10D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10DD9"/>
    <w:rPr>
      <w:color w:val="653A95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610DD9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10DD9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0DD9"/>
    <w:rPr>
      <w:sz w:val="22"/>
      <w:szCs w:val="20"/>
    </w:rPr>
  </w:style>
  <w:style w:type="table" w:customStyle="1" w:styleId="GridTable1Light">
    <w:name w:val="Grid Table 1 Light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610DD9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610DD9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610DD9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610DD9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610DD9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610DD9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610DD9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610DD9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610DD9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610DD9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610DD9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610DD9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rsid w:val="007F4D76"/>
    <w:rPr>
      <w:rFonts w:eastAsiaTheme="majorEastAsia" w:cstheme="majorBidi"/>
      <w:caps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73B89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610DD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85392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0DD9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0DD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0DD9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610DD9"/>
  </w:style>
  <w:style w:type="paragraph" w:styleId="AdresseHTML">
    <w:name w:val="HTML Address"/>
    <w:basedOn w:val="Normal"/>
    <w:link w:val="AdresseHTMLCar"/>
    <w:uiPriority w:val="99"/>
    <w:semiHidden/>
    <w:unhideWhenUsed/>
    <w:rsid w:val="00610DD9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10DD9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610DD9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610DD9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610DD9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610DD9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10D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10DD9"/>
    <w:rPr>
      <w:rFonts w:ascii="Consolas" w:hAnsi="Consolas"/>
      <w:sz w:val="22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610DD9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610DD9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610DD9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73D1E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10DD9"/>
    <w:pPr>
      <w:spacing w:after="0" w:line="240" w:lineRule="auto"/>
      <w:ind w:left="2340" w:hanging="260"/>
    </w:pPr>
  </w:style>
  <w:style w:type="paragraph" w:styleId="Titreindex">
    <w:name w:val="index heading"/>
    <w:basedOn w:val="Normal"/>
    <w:next w:val="Index1"/>
    <w:uiPriority w:val="99"/>
    <w:semiHidden/>
    <w:unhideWhenUsed/>
    <w:rsid w:val="00610DD9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qFormat/>
    <w:rsid w:val="00610DD9"/>
    <w:rPr>
      <w:i/>
      <w:iCs/>
      <w:color w:val="8B0E04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385392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385392"/>
    <w:rPr>
      <w:i/>
      <w:iCs/>
      <w:color w:val="8B0E04" w:themeColor="accent1"/>
    </w:rPr>
  </w:style>
  <w:style w:type="character" w:styleId="Rfrenceintense">
    <w:name w:val="Intense Reference"/>
    <w:basedOn w:val="Policepardfaut"/>
    <w:uiPriority w:val="32"/>
    <w:semiHidden/>
    <w:qFormat/>
    <w:rsid w:val="00385392"/>
    <w:rPr>
      <w:b/>
      <w:bCs/>
      <w:caps w:val="0"/>
      <w:smallCaps/>
      <w:color w:val="8B0E04" w:themeColor="accent1"/>
      <w:spacing w:val="0"/>
    </w:rPr>
  </w:style>
  <w:style w:type="table" w:styleId="Grilleclaire">
    <w:name w:val="Light Grid"/>
    <w:basedOn w:val="TableauNormal"/>
    <w:uiPriority w:val="62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610D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610DD9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610DD9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610DD9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610DD9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610DD9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610DD9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610DD9"/>
  </w:style>
  <w:style w:type="paragraph" w:styleId="Liste">
    <w:name w:val="List"/>
    <w:basedOn w:val="Normal"/>
    <w:uiPriority w:val="99"/>
    <w:semiHidden/>
    <w:unhideWhenUsed/>
    <w:rsid w:val="00610DD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10DD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10DD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10DD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10DD9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10DD9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10DD9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10DD9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10DD9"/>
    <w:pPr>
      <w:numPr>
        <w:numId w:val="5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10DD9"/>
    <w:pPr>
      <w:numPr>
        <w:numId w:val="6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10DD9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10DD9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10DD9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10DD9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10DD9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10DD9"/>
    <w:pPr>
      <w:numPr>
        <w:numId w:val="7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10DD9"/>
    <w:pPr>
      <w:numPr>
        <w:numId w:val="8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10DD9"/>
    <w:pPr>
      <w:numPr>
        <w:numId w:val="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10DD9"/>
    <w:pPr>
      <w:numPr>
        <w:numId w:val="1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10DD9"/>
    <w:pPr>
      <w:numPr>
        <w:numId w:val="4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610DD9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610D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610DD9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610DD9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610DD9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610DD9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610DD9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610DD9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610DD9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610DD9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610DD9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610DD9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610DD9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610DD9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610D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0DD9"/>
    <w:rPr>
      <w:rFonts w:ascii="Consolas" w:hAnsi="Consolas"/>
      <w:sz w:val="22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610D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610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610D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10D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10DD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10"/>
    <w:unhideWhenUsed/>
    <w:qFormat/>
    <w:rsid w:val="00610DD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10DD9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610DD9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10DD9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10DD9"/>
  </w:style>
  <w:style w:type="character" w:styleId="Numrodepage">
    <w:name w:val="page number"/>
    <w:basedOn w:val="Policepardfaut"/>
    <w:uiPriority w:val="99"/>
    <w:semiHidden/>
    <w:unhideWhenUsed/>
    <w:rsid w:val="00610DD9"/>
  </w:style>
  <w:style w:type="table" w:customStyle="1" w:styleId="PlainTable1">
    <w:name w:val="Plain Table 1"/>
    <w:basedOn w:val="TableauNormal"/>
    <w:uiPriority w:val="40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1"/>
    <w:rsid w:val="00610D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2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3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4"/>
    <w:rsid w:val="00610D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610D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10DD9"/>
    <w:rPr>
      <w:rFonts w:ascii="Consolas" w:hAnsi="Consolas"/>
      <w:sz w:val="22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385392"/>
    <w:pPr>
      <w:spacing w:before="200" w:after="16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385392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10DD9"/>
  </w:style>
  <w:style w:type="character" w:customStyle="1" w:styleId="SalutationsCar">
    <w:name w:val="Salutations Car"/>
    <w:basedOn w:val="Policepardfaut"/>
    <w:link w:val="Salutations"/>
    <w:uiPriority w:val="99"/>
    <w:semiHidden/>
    <w:rsid w:val="00610DD9"/>
  </w:style>
  <w:style w:type="character" w:styleId="lev">
    <w:name w:val="Strong"/>
    <w:basedOn w:val="Policepardfaut"/>
    <w:uiPriority w:val="22"/>
    <w:semiHidden/>
    <w:qFormat/>
    <w:rsid w:val="00610DD9"/>
    <w:rPr>
      <w:b/>
      <w:bCs/>
    </w:rPr>
  </w:style>
  <w:style w:type="paragraph" w:styleId="Sous-titre">
    <w:name w:val="Subtitle"/>
    <w:basedOn w:val="Normal"/>
    <w:link w:val="Sous-titreCar"/>
    <w:uiPriority w:val="20"/>
    <w:semiHidden/>
    <w:unhideWhenUsed/>
    <w:qFormat/>
    <w:rsid w:val="007F4D76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20"/>
    <w:semiHidden/>
    <w:rsid w:val="007F4D76"/>
    <w:rPr>
      <w:color w:val="5A5A5A" w:themeColor="text1" w:themeTint="A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610DD9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qFormat/>
    <w:rsid w:val="00610DD9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610DD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610DD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610DD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610D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610D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610DD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610DD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610DD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610DD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610DD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610DD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610DD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610D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610DD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610DD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610DD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610DD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610DD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610DD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610DD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5"/>
    <w:rsid w:val="00610D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610D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610D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610DD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610DD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610D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610D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10DD9"/>
    <w:pPr>
      <w:spacing w:after="0"/>
      <w:ind w:left="260" w:hanging="26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10DD9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610DD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610D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610D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610D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610D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610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610DD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610DD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610DD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610DD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10DD9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610DD9"/>
    <w:pPr>
      <w:spacing w:after="100"/>
      <w:ind w:left="26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610DD9"/>
    <w:pPr>
      <w:spacing w:after="100"/>
      <w:ind w:left="52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610DD9"/>
    <w:pPr>
      <w:spacing w:after="100"/>
      <w:ind w:left="78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10DD9"/>
    <w:pPr>
      <w:spacing w:after="100"/>
      <w:ind w:left="104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10DD9"/>
    <w:pPr>
      <w:spacing w:after="100"/>
      <w:ind w:left="13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10DD9"/>
    <w:pPr>
      <w:spacing w:after="100"/>
      <w:ind w:left="156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10DD9"/>
    <w:pPr>
      <w:spacing w:after="100"/>
      <w:ind w:left="182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10DD9"/>
    <w:pPr>
      <w:spacing w:after="100"/>
      <w:ind w:left="208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D10F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lanc\AppData\Local\Temp\tf03456627-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47386"/>
    <w:rsid w:val="00347386"/>
    <w:rsid w:val="00E3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EA90D3B3CE04B4BAA4A1D2B3E991421">
    <w:name w:val="5EA90D3B3CE04B4BAA4A1D2B3E991421"/>
  </w:style>
  <w:style w:type="paragraph" w:customStyle="1" w:styleId="74A2A56C489A4937A4CDC4BB4C7354E1">
    <w:name w:val="74A2A56C489A4937A4CDC4BB4C7354E1"/>
  </w:style>
  <w:style w:type="paragraph" w:customStyle="1" w:styleId="48A1B51B6F1B46E2BED70BCCF2E0F090">
    <w:name w:val="48A1B51B6F1B46E2BED70BCCF2E0F090"/>
  </w:style>
  <w:style w:type="paragraph" w:customStyle="1" w:styleId="2361526AC9FF409BA079FED808FA86CD">
    <w:name w:val="2361526AC9FF409BA079FED808FA86CD"/>
  </w:style>
  <w:style w:type="paragraph" w:customStyle="1" w:styleId="B31ADF1BB091490B8138C44C2E941A88">
    <w:name w:val="B31ADF1BB091490B8138C44C2E941A88"/>
  </w:style>
  <w:style w:type="paragraph" w:customStyle="1" w:styleId="18B7D23B37B943CEB2C59AD41332341C">
    <w:name w:val="18B7D23B37B943CEB2C59AD41332341C"/>
  </w:style>
  <w:style w:type="paragraph" w:customStyle="1" w:styleId="4360EF7FB87E4DC59AB2F897491EF3E2">
    <w:name w:val="4360EF7FB87E4DC59AB2F897491EF3E2"/>
  </w:style>
  <w:style w:type="paragraph" w:customStyle="1" w:styleId="F62ACCD090DB4945857716AF289277FC">
    <w:name w:val="F62ACCD090DB4945857716AF289277FC"/>
  </w:style>
  <w:style w:type="paragraph" w:customStyle="1" w:styleId="D61CF25EF25A4D1AA2CCAD2A426B1320">
    <w:name w:val="D61CF25EF25A4D1AA2CCAD2A426B1320"/>
  </w:style>
  <w:style w:type="paragraph" w:customStyle="1" w:styleId="261404F8AAD94706A622E61C0AE8BFAA">
    <w:name w:val="261404F8AAD94706A622E61C0AE8BFAA"/>
    <w:rsid w:val="0034738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D751E-0DC2-4B9C-AB70-DBCBB8638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tf03456627-1</Template>
  <TotalTime>23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vblanc</dc:creator>
  <dc:description>Tu as ainsi développé tes compétences psychosociales et contribué à la prévention des conduites addictives</dc:description>
  <cp:lastModifiedBy>Pierre</cp:lastModifiedBy>
  <cp:revision>3</cp:revision>
  <dcterms:created xsi:type="dcterms:W3CDTF">2020-05-18T14:04:00Z</dcterms:created>
  <dcterms:modified xsi:type="dcterms:W3CDTF">2020-05-18T15:52:00Z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